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36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514"/>
        <w:gridCol w:w="3854"/>
      </w:tblGrid>
      <w:tr w:rsidR="001905B0" w:rsidRPr="00E52FC9" w14:paraId="5627D339" w14:textId="77777777" w:rsidTr="001F7932">
        <w:trPr>
          <w:trHeight w:hRule="exact" w:val="14601"/>
          <w:jc w:val="center"/>
        </w:trPr>
        <w:tc>
          <w:tcPr>
            <w:tcW w:w="7514" w:type="dxa"/>
          </w:tcPr>
          <w:p w14:paraId="49578E7F" w14:textId="4F2B680C" w:rsidR="0078097D" w:rsidRPr="00E52FC9" w:rsidRDefault="0078097D" w:rsidP="00A3710C">
            <w:pPr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52FC9">
              <w:rPr>
                <w:noProof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5CE17981" wp14:editId="6CE5C35E">
                  <wp:extent cx="1988820" cy="17068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6E7E43" w14:textId="025F4BBF" w:rsidR="0078097D" w:rsidRPr="0092238B" w:rsidRDefault="0078097D" w:rsidP="00A3710C">
            <w:pPr>
              <w:pStyle w:val="Title"/>
              <w:jc w:val="center"/>
              <w:rPr>
                <w:caps w:val="0"/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2238B">
              <w:rPr>
                <w:caps w:val="0"/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Launch Events</w:t>
            </w:r>
          </w:p>
          <w:p w14:paraId="55F501B3" w14:textId="517FDC4A" w:rsidR="0078097D" w:rsidRPr="0092238B" w:rsidRDefault="0078097D" w:rsidP="00A3710C">
            <w:pPr>
              <w:jc w:val="center"/>
              <w:rPr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2238B">
              <w:rPr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Come and join us at one of our three launch events.</w:t>
            </w:r>
          </w:p>
          <w:p w14:paraId="3132EA36" w14:textId="3EC03B84" w:rsidR="0037079A" w:rsidRPr="00E52FC9" w:rsidRDefault="0037079A" w:rsidP="00A3710C">
            <w:pPr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Your voice counts - have your say on Special Educational Needs and</w:t>
            </w:r>
            <w:r w:rsidR="00022513"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or</w:t>
            </w: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Disabilities in Halton</w:t>
            </w:r>
          </w:p>
          <w:p w14:paraId="4BFF4E55" w14:textId="77777777" w:rsidR="0078097D" w:rsidRPr="00E52FC9" w:rsidRDefault="0078097D" w:rsidP="00F110DA">
            <w:pPr>
              <w:jc w:val="center"/>
              <w:rPr>
                <w:b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52FC9">
              <w:rPr>
                <w:b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Monday 25</w:t>
            </w:r>
            <w:r w:rsidRPr="00E52FC9">
              <w:rPr>
                <w:b/>
                <w:color w:val="000000" w:themeColor="text1"/>
                <w:sz w:val="22"/>
                <w:szCs w:val="22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  <w:r w:rsidRPr="00E52FC9">
              <w:rPr>
                <w:b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March 2019 – 10.00am – 11.30 am</w:t>
            </w:r>
          </w:p>
          <w:p w14:paraId="5A7CBAAE" w14:textId="3C0A3A0B" w:rsidR="005249EC" w:rsidRPr="00E52FC9" w:rsidRDefault="0078097D" w:rsidP="005249EC">
            <w:pPr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@ Macy’s Café, </w:t>
            </w:r>
            <w:proofErr w:type="spellStart"/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Grangeway</w:t>
            </w:r>
            <w:proofErr w:type="spellEnd"/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Youth and Community Centre, </w:t>
            </w:r>
            <w:proofErr w:type="spellStart"/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Grangeway</w:t>
            </w:r>
            <w:proofErr w:type="spellEnd"/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proofErr w:type="spellStart"/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Runcorn</w:t>
            </w:r>
            <w:proofErr w:type="spellEnd"/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WA7 5HA</w:t>
            </w:r>
          </w:p>
          <w:p w14:paraId="6F617DD4" w14:textId="615C23E4" w:rsidR="00D21EFA" w:rsidRPr="00E52FC9" w:rsidRDefault="00D21EFA" w:rsidP="005249EC">
            <w:pPr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Tea &amp; bacon rolls provided and alternative therapies by Recharge Restore</w:t>
            </w:r>
          </w:p>
          <w:p w14:paraId="635F1CF2" w14:textId="4869ED18" w:rsidR="0078097D" w:rsidRPr="00E52FC9" w:rsidRDefault="00E52FC9" w:rsidP="00E52FC9">
            <w:pPr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52FC9">
              <w:rPr>
                <w:noProof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3A994488" wp14:editId="24E6E19C">
                  <wp:extent cx="546735" cy="36893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737" cy="42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F3EAF8" w14:textId="059294B2" w:rsidR="0078097D" w:rsidRPr="00E52FC9" w:rsidRDefault="0078097D" w:rsidP="00F110DA">
            <w:pPr>
              <w:jc w:val="center"/>
              <w:rPr>
                <w:b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52FC9">
              <w:rPr>
                <w:b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Monday 25</w:t>
            </w:r>
            <w:r w:rsidRPr="00E52FC9">
              <w:rPr>
                <w:b/>
                <w:color w:val="000000" w:themeColor="text1"/>
                <w:sz w:val="22"/>
                <w:szCs w:val="22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  <w:r w:rsidRPr="00E52FC9">
              <w:rPr>
                <w:b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March 2019 – 1pm – 2.30pm</w:t>
            </w:r>
          </w:p>
          <w:p w14:paraId="4A934E26" w14:textId="2E37963A" w:rsidR="0078097D" w:rsidRPr="00E52FC9" w:rsidRDefault="0078097D" w:rsidP="00140368">
            <w:pPr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@ Upton Community Centre, Hough Green Road, </w:t>
            </w:r>
            <w:proofErr w:type="spellStart"/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Widnes</w:t>
            </w:r>
            <w:proofErr w:type="spellEnd"/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WA8 4PF</w:t>
            </w:r>
          </w:p>
          <w:p w14:paraId="6DFB3C4B" w14:textId="46451AED" w:rsidR="0078097D" w:rsidRPr="00E52FC9" w:rsidRDefault="0078097D" w:rsidP="00E52FC9">
            <w:pPr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Tea </w:t>
            </w:r>
            <w:r w:rsidR="00D21EFA"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&amp; </w:t>
            </w: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cakes provided and </w:t>
            </w:r>
            <w:r w:rsidR="00062284"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lternative therapies by</w:t>
            </w:r>
            <w:r w:rsidR="00313943"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Recharge and Restore</w:t>
            </w:r>
            <w:r w:rsidR="00313943" w:rsidRPr="00E52FC9">
              <w:rPr>
                <w:noProof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03FBED64" wp14:editId="2B47F76C">
                  <wp:extent cx="546735" cy="36893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737" cy="42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26DCF9" w14:textId="77777777" w:rsidR="00E52FC9" w:rsidRPr="00E52FC9" w:rsidRDefault="00E52FC9" w:rsidP="00E52FC9">
            <w:pPr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D3597ED" w14:textId="77777777" w:rsidR="0078097D" w:rsidRPr="00E52FC9" w:rsidRDefault="0078097D" w:rsidP="00140368">
            <w:pPr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Pr="00E52FC9">
              <w:rPr>
                <w:b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hursday 28</w:t>
            </w:r>
            <w:r w:rsidRPr="00E52FC9">
              <w:rPr>
                <w:b/>
                <w:color w:val="000000" w:themeColor="text1"/>
                <w:sz w:val="22"/>
                <w:szCs w:val="22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  <w:r w:rsidRPr="00E52FC9">
              <w:rPr>
                <w:b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March 2019 – 7pm – 8.30pm</w:t>
            </w:r>
          </w:p>
          <w:p w14:paraId="3E2D78BE" w14:textId="3DFCBCF3" w:rsidR="0078097D" w:rsidRPr="00E52FC9" w:rsidRDefault="0078097D" w:rsidP="00140368">
            <w:pPr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@ Halton Speak Out, Higher House, Brookvale Community Centre, </w:t>
            </w:r>
            <w:proofErr w:type="spellStart"/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Runcorn</w:t>
            </w:r>
            <w:proofErr w:type="spellEnd"/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WA7 6PE</w:t>
            </w:r>
          </w:p>
          <w:p w14:paraId="060F98D1" w14:textId="1655FFDA" w:rsidR="0078097D" w:rsidRDefault="0078097D" w:rsidP="00313943">
            <w:pPr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Tea and cakes provided</w:t>
            </w:r>
            <w:r w:rsidR="005C7E20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</w:t>
            </w:r>
            <w:r w:rsidR="009F54C3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nd </w:t>
            </w:r>
            <w:r w:rsidR="005C7E20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nails by Sam </w:t>
            </w:r>
          </w:p>
          <w:p w14:paraId="405593A0" w14:textId="77777777" w:rsidR="005A45FB" w:rsidRPr="00E52FC9" w:rsidRDefault="005A45FB" w:rsidP="00313943">
            <w:pPr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0CC0FED" w14:textId="77777777" w:rsidR="00691BE0" w:rsidRPr="00E52FC9" w:rsidRDefault="0078097D" w:rsidP="00691BE0">
            <w:pPr>
              <w:spacing w:after="0"/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Child care available at all three events from The Play Council</w:t>
            </w:r>
          </w:p>
          <w:p w14:paraId="38F914A4" w14:textId="04CEEEB1" w:rsidR="0078097D" w:rsidRDefault="00691BE0" w:rsidP="00691BE0">
            <w:pPr>
              <w:spacing w:after="0"/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="003840CF"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DBS</w:t>
            </w:r>
            <w:r w:rsidR="007D6800"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Checked)</w:t>
            </w:r>
          </w:p>
          <w:p w14:paraId="11A7A477" w14:textId="77777777" w:rsidR="00322B94" w:rsidRPr="00E52FC9" w:rsidRDefault="00322B94" w:rsidP="00691BE0">
            <w:pPr>
              <w:spacing w:after="0"/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7C4EA65" w14:textId="04B0A9F6" w:rsidR="003D5916" w:rsidRPr="00E52FC9" w:rsidRDefault="003D5916" w:rsidP="00691BE0">
            <w:pPr>
              <w:spacing w:after="0"/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Come and learn more about us</w:t>
            </w:r>
            <w:r w:rsidR="008222D5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and treat yourself at the same time.</w:t>
            </w:r>
          </w:p>
          <w:p w14:paraId="2A49FFCF" w14:textId="77777777" w:rsidR="00691BE0" w:rsidRPr="00E52FC9" w:rsidRDefault="00691BE0" w:rsidP="00691BE0">
            <w:pPr>
              <w:spacing w:after="0"/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FCFB26B" w14:textId="68DEBC2F" w:rsidR="0078097D" w:rsidRPr="00E52FC9" w:rsidRDefault="0078097D" w:rsidP="00140368">
            <w:pPr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854" w:type="dxa"/>
          </w:tcPr>
          <w:tbl>
            <w:tblPr>
              <w:tblW w:w="3794" w:type="dxa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794"/>
            </w:tblGrid>
            <w:tr w:rsidR="00BA34AD" w:rsidRPr="00E52FC9" w14:paraId="7A0FCF04" w14:textId="0EC964FC" w:rsidTr="00BA34AD">
              <w:trPr>
                <w:trHeight w:hRule="exact" w:val="10800"/>
              </w:trPr>
              <w:tc>
                <w:tcPr>
                  <w:tcW w:w="3794" w:type="dxa"/>
                  <w:vMerge w:val="restart"/>
                  <w:tcBorders>
                    <w:top w:val="nil"/>
                  </w:tcBorders>
                  <w:shd w:val="clear" w:color="auto" w:fill="197EAA" w:themeFill="accent2" w:themeFillShade="BF"/>
                </w:tcPr>
                <w:p w14:paraId="2251AEDE" w14:textId="7638ED6B" w:rsidR="00BA34AD" w:rsidRPr="00BA34AD" w:rsidRDefault="00BA34AD" w:rsidP="0053425C">
                  <w:pPr>
                    <w:pStyle w:val="Heading2"/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A34AD"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We are a voice to inform service providers of the needs of disabled children and their families.</w:t>
                  </w:r>
                </w:p>
                <w:p w14:paraId="601528D2" w14:textId="77777777" w:rsidR="00BA34AD" w:rsidRPr="00BA34AD" w:rsidRDefault="00BA34AD" w:rsidP="00BA34AD">
                  <w:pPr>
                    <w:pStyle w:val="Heading2"/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14:paraId="2E7BB709" w14:textId="2E66101F" w:rsidR="00101D1B" w:rsidRPr="00101D1B" w:rsidRDefault="00BA34AD" w:rsidP="00101D1B">
                  <w:pPr>
                    <w:pStyle w:val="Heading2"/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A34AD"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We facilitate two-way communications between parent</w:t>
                  </w:r>
                  <w:r w:rsidR="00CF7FC7"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/</w:t>
                  </w:r>
                  <w:proofErr w:type="spellStart"/>
                  <w:r w:rsidRPr="00BA34AD"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carers</w:t>
                  </w:r>
                  <w:proofErr w:type="spellEnd"/>
                  <w:r w:rsidRPr="00BA34AD"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and services used by children with special educational needs and or disabilities, young </w:t>
                  </w:r>
                  <w:proofErr w:type="gramStart"/>
                  <w:r w:rsidRPr="00BA34AD"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people  and</w:t>
                  </w:r>
                  <w:proofErr w:type="gramEnd"/>
                  <w:r w:rsidRPr="00BA34AD"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their families in Halton.</w:t>
                  </w:r>
                </w:p>
                <w:p w14:paraId="1497540E" w14:textId="77777777" w:rsidR="00BA34AD" w:rsidRPr="00BA34AD" w:rsidRDefault="00BA34AD" w:rsidP="00BA34AD">
                  <w:pPr>
                    <w:pStyle w:val="Heading2"/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14:paraId="4C004282" w14:textId="6799F8AC" w:rsidR="00101D1B" w:rsidRDefault="00BA34AD" w:rsidP="00101D1B">
                  <w:pPr>
                    <w:pStyle w:val="Heading2"/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We will work to provide feedback on services, offer constructive challenge to current services</w:t>
                  </w:r>
                  <w:r w:rsidR="004A0D85"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.</w:t>
                  </w:r>
                  <w:bookmarkStart w:id="0" w:name="_GoBack"/>
                  <w:bookmarkEnd w:id="0"/>
                </w:p>
                <w:p w14:paraId="22EA893F" w14:textId="77777777" w:rsidR="00BA34AD" w:rsidRPr="00BA34AD" w:rsidRDefault="00BA34AD" w:rsidP="00101D1B">
                  <w:pPr>
                    <w:pStyle w:val="Heading2"/>
                    <w:jc w:val="left"/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14:paraId="62B932CC" w14:textId="13313DC6" w:rsidR="001F7932" w:rsidRPr="0053425C" w:rsidRDefault="00BA34AD" w:rsidP="0053425C">
                  <w:pPr>
                    <w:pStyle w:val="Heading2"/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A34AD"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Talk by Riverside College on Supported Internships at </w:t>
                  </w:r>
                  <w:proofErr w:type="gramStart"/>
                  <w:r w:rsidRPr="00BA34AD"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our  1</w:t>
                  </w:r>
                  <w:proofErr w:type="gramEnd"/>
                  <w:r w:rsidRPr="00BA34AD"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pm session on 25th March and at our  7pm session on Thursday 28th March.</w:t>
                  </w:r>
                </w:p>
                <w:p w14:paraId="7ACEBD18" w14:textId="683936FB" w:rsidR="0053425C" w:rsidRDefault="001F7932" w:rsidP="0053425C">
                  <w:pPr>
                    <w:pStyle w:val="Heading2"/>
                  </w:pPr>
                  <w:r>
                    <w:t>Places are limited. To book please telephone Lynne Hall on</w:t>
                  </w:r>
                </w:p>
                <w:p w14:paraId="6F60D2DF" w14:textId="75FF1F5C" w:rsidR="0053425C" w:rsidRDefault="001F7932" w:rsidP="0053425C">
                  <w:pPr>
                    <w:pStyle w:val="Heading2"/>
                  </w:pPr>
                  <w:r>
                    <w:t xml:space="preserve">01928 </w:t>
                  </w:r>
                  <w:r w:rsidR="0053425C">
                    <w:t>713877</w:t>
                  </w:r>
                </w:p>
                <w:p w14:paraId="5F33C720" w14:textId="1584F624" w:rsidR="0053425C" w:rsidRPr="0053425C" w:rsidRDefault="0053425C" w:rsidP="0053425C">
                  <w:pPr>
                    <w:pStyle w:val="Heading2"/>
                  </w:pPr>
                  <w:r>
                    <w:t xml:space="preserve">or email </w:t>
                  </w:r>
                  <w:r w:rsidRPr="0053425C">
                    <w:rPr>
                      <w:sz w:val="22"/>
                      <w:szCs w:val="22"/>
                    </w:rPr>
                    <w:t>lynne.haltoncarersforum.org.uk</w:t>
                  </w:r>
                </w:p>
              </w:tc>
            </w:tr>
            <w:tr w:rsidR="00BA34AD" w:rsidRPr="00E52FC9" w14:paraId="796B59C8" w14:textId="606AFD93" w:rsidTr="00BA34AD">
              <w:trPr>
                <w:trHeight w:val="3600"/>
              </w:trPr>
              <w:tc>
                <w:tcPr>
                  <w:tcW w:w="3794" w:type="dxa"/>
                  <w:vMerge/>
                  <w:tcBorders>
                    <w:bottom w:val="nil"/>
                  </w:tcBorders>
                  <w:shd w:val="clear" w:color="auto" w:fill="007B73" w:themeFill="accent1" w:themeFillShade="BF"/>
                </w:tcPr>
                <w:p w14:paraId="038EE046" w14:textId="77777777" w:rsidR="00BA34AD" w:rsidRPr="00E52FC9" w:rsidRDefault="00BA34AD" w:rsidP="00043F5C">
                  <w:pPr>
                    <w:pStyle w:val="Heading3"/>
                    <w:rPr>
                      <w:caps w:val="0"/>
                      <w:color w:val="auto"/>
                      <w:sz w:val="22"/>
                      <w:szCs w:val="22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</w:tc>
            </w:tr>
          </w:tbl>
          <w:p w14:paraId="26604445" w14:textId="77777777" w:rsidR="0078097D" w:rsidRPr="00E52FC9" w:rsidRDefault="0078097D" w:rsidP="00236FEA">
            <w:pPr>
              <w:rPr>
                <w:color w:val="auto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50DF0879" w14:textId="77777777" w:rsidR="00DD2A04" w:rsidRPr="00E52FC9" w:rsidRDefault="00DD2A04" w:rsidP="00044307">
      <w:pPr>
        <w:pStyle w:val="NoSpacing"/>
        <w:rPr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DD2A04" w:rsidRPr="00E52FC9" w:rsidSect="009C7079">
      <w:pgSz w:w="12240" w:h="15840"/>
      <w:pgMar w:top="567" w:right="720" w:bottom="35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985723" w14:textId="77777777" w:rsidR="0096479B" w:rsidRDefault="0096479B" w:rsidP="00AB6948">
      <w:pPr>
        <w:spacing w:after="0" w:line="240" w:lineRule="auto"/>
      </w:pPr>
      <w:r>
        <w:separator/>
      </w:r>
    </w:p>
  </w:endnote>
  <w:endnote w:type="continuationSeparator" w:id="0">
    <w:p w14:paraId="5786249A" w14:textId="77777777" w:rsidR="0096479B" w:rsidRDefault="0096479B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CBA4DE" w14:textId="77777777" w:rsidR="0096479B" w:rsidRDefault="0096479B" w:rsidP="00AB6948">
      <w:pPr>
        <w:spacing w:after="0" w:line="240" w:lineRule="auto"/>
      </w:pPr>
      <w:r>
        <w:separator/>
      </w:r>
    </w:p>
  </w:footnote>
  <w:footnote w:type="continuationSeparator" w:id="0">
    <w:p w14:paraId="30B0D28F" w14:textId="77777777" w:rsidR="0096479B" w:rsidRDefault="0096479B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93A"/>
    <w:rsid w:val="00011982"/>
    <w:rsid w:val="00022513"/>
    <w:rsid w:val="00043F5C"/>
    <w:rsid w:val="00044307"/>
    <w:rsid w:val="00054D84"/>
    <w:rsid w:val="00062284"/>
    <w:rsid w:val="00067228"/>
    <w:rsid w:val="00101D1B"/>
    <w:rsid w:val="00140368"/>
    <w:rsid w:val="001628F0"/>
    <w:rsid w:val="001905B0"/>
    <w:rsid w:val="00190F23"/>
    <w:rsid w:val="00194E9C"/>
    <w:rsid w:val="001B5DC5"/>
    <w:rsid w:val="001C290A"/>
    <w:rsid w:val="001D3B47"/>
    <w:rsid w:val="001F7932"/>
    <w:rsid w:val="00236FEA"/>
    <w:rsid w:val="002507F1"/>
    <w:rsid w:val="0027400C"/>
    <w:rsid w:val="002A0BAC"/>
    <w:rsid w:val="002C65CB"/>
    <w:rsid w:val="002D0EA9"/>
    <w:rsid w:val="002D469D"/>
    <w:rsid w:val="0031005F"/>
    <w:rsid w:val="00311505"/>
    <w:rsid w:val="00313943"/>
    <w:rsid w:val="00322B94"/>
    <w:rsid w:val="0037079A"/>
    <w:rsid w:val="003840CF"/>
    <w:rsid w:val="003A1659"/>
    <w:rsid w:val="003A4A4A"/>
    <w:rsid w:val="003D5916"/>
    <w:rsid w:val="003F4359"/>
    <w:rsid w:val="004022FE"/>
    <w:rsid w:val="00423F28"/>
    <w:rsid w:val="00425C2B"/>
    <w:rsid w:val="00476894"/>
    <w:rsid w:val="004A0D85"/>
    <w:rsid w:val="004A1A52"/>
    <w:rsid w:val="004B6545"/>
    <w:rsid w:val="004C43EE"/>
    <w:rsid w:val="004F393A"/>
    <w:rsid w:val="005032C6"/>
    <w:rsid w:val="005249EC"/>
    <w:rsid w:val="0053425C"/>
    <w:rsid w:val="00576E95"/>
    <w:rsid w:val="005927AD"/>
    <w:rsid w:val="005A45FB"/>
    <w:rsid w:val="005C2888"/>
    <w:rsid w:val="005C7E20"/>
    <w:rsid w:val="006104EC"/>
    <w:rsid w:val="00627140"/>
    <w:rsid w:val="00655EA2"/>
    <w:rsid w:val="00682467"/>
    <w:rsid w:val="0068265A"/>
    <w:rsid w:val="00691BE0"/>
    <w:rsid w:val="006D7D0D"/>
    <w:rsid w:val="006F210B"/>
    <w:rsid w:val="00767651"/>
    <w:rsid w:val="007716AB"/>
    <w:rsid w:val="0078097D"/>
    <w:rsid w:val="007D6800"/>
    <w:rsid w:val="007E19E1"/>
    <w:rsid w:val="007E4871"/>
    <w:rsid w:val="007E4C8C"/>
    <w:rsid w:val="007F3F1B"/>
    <w:rsid w:val="007F4B38"/>
    <w:rsid w:val="00802FBF"/>
    <w:rsid w:val="00804979"/>
    <w:rsid w:val="0081392F"/>
    <w:rsid w:val="008222D5"/>
    <w:rsid w:val="008458BC"/>
    <w:rsid w:val="00851856"/>
    <w:rsid w:val="00877458"/>
    <w:rsid w:val="008A664F"/>
    <w:rsid w:val="008F5234"/>
    <w:rsid w:val="0092238B"/>
    <w:rsid w:val="0096479B"/>
    <w:rsid w:val="009C7079"/>
    <w:rsid w:val="009D1646"/>
    <w:rsid w:val="009D3491"/>
    <w:rsid w:val="009F54C3"/>
    <w:rsid w:val="00A04FB9"/>
    <w:rsid w:val="00A2164B"/>
    <w:rsid w:val="00A3710C"/>
    <w:rsid w:val="00A86CBF"/>
    <w:rsid w:val="00AA4B20"/>
    <w:rsid w:val="00AB6948"/>
    <w:rsid w:val="00AC4416"/>
    <w:rsid w:val="00AD7965"/>
    <w:rsid w:val="00AE1AB1"/>
    <w:rsid w:val="00B14921"/>
    <w:rsid w:val="00B220A3"/>
    <w:rsid w:val="00B2335D"/>
    <w:rsid w:val="00B476BD"/>
    <w:rsid w:val="00B945E9"/>
    <w:rsid w:val="00BA34AD"/>
    <w:rsid w:val="00BB702B"/>
    <w:rsid w:val="00BF7C39"/>
    <w:rsid w:val="00C175B1"/>
    <w:rsid w:val="00C23D95"/>
    <w:rsid w:val="00C37958"/>
    <w:rsid w:val="00C6494A"/>
    <w:rsid w:val="00C87D9E"/>
    <w:rsid w:val="00CB26AC"/>
    <w:rsid w:val="00CF7FC7"/>
    <w:rsid w:val="00D21EFA"/>
    <w:rsid w:val="00DC7928"/>
    <w:rsid w:val="00DD2A04"/>
    <w:rsid w:val="00E015FD"/>
    <w:rsid w:val="00E40D29"/>
    <w:rsid w:val="00E52FC9"/>
    <w:rsid w:val="00E5763C"/>
    <w:rsid w:val="00E769BB"/>
    <w:rsid w:val="00E80908"/>
    <w:rsid w:val="00E85A56"/>
    <w:rsid w:val="00ED2F79"/>
    <w:rsid w:val="00F110DA"/>
    <w:rsid w:val="00F1347B"/>
    <w:rsid w:val="00F842FB"/>
    <w:rsid w:val="00FB4E8A"/>
    <w:rsid w:val="00FB6E17"/>
    <w:rsid w:val="00FD0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AC6959"/>
  <w15:chartTrackingRefBased/>
  <w15:docId w15:val="{F49266A6-AD66-41A1-870E-016CBF8AE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043F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halla\AppData\Roaming\Microsoft\Templates\Seasonal%20event%20flyer%20(winter).dotx" TargetMode="External"/></Relationship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C:\Users\halla\AppData\Roaming\Microsoft\Templates\Seasonal event flyer (winter).dotx</Template>
  <TotalTime>252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halla</dc:creator>
  <cp:keywords/>
  <dc:description/>
  <cp:lastModifiedBy>Microsoft Office User</cp:lastModifiedBy>
  <cp:revision>67</cp:revision>
  <cp:lastPrinted>2019-03-13T20:42:00Z</cp:lastPrinted>
  <dcterms:created xsi:type="dcterms:W3CDTF">2019-03-11T18:00:00Z</dcterms:created>
  <dcterms:modified xsi:type="dcterms:W3CDTF">2019-03-14T13:06:00Z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